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8A585D" w14:textId="5758E2B8" w:rsidR="000F0714" w:rsidRPr="0079451F" w:rsidRDefault="000F0714" w:rsidP="000F0714">
      <w:pPr>
        <w:pStyle w:val="a7"/>
        <w:jc w:val="center"/>
        <w:rPr>
          <w:sz w:val="28"/>
        </w:rPr>
      </w:pPr>
      <w:r w:rsidRPr="0079451F">
        <w:rPr>
          <w:sz w:val="28"/>
        </w:rPr>
        <w:t xml:space="preserve">Сводная ведомость результатов </w:t>
      </w:r>
      <w:r w:rsidR="004654AF" w:rsidRPr="0079451F">
        <w:rPr>
          <w:sz w:val="28"/>
        </w:rPr>
        <w:t xml:space="preserve">проведения </w:t>
      </w:r>
      <w:r w:rsidRPr="0079451F">
        <w:rPr>
          <w:sz w:val="28"/>
        </w:rPr>
        <w:t>специальной оценки условий труда</w:t>
      </w:r>
      <w:r w:rsidR="00505D4E">
        <w:rPr>
          <w:sz w:val="28"/>
        </w:rPr>
        <w:t xml:space="preserve"> 2022г.</w:t>
      </w:r>
    </w:p>
    <w:p w14:paraId="4D6CCB70" w14:textId="77777777" w:rsidR="00B3448B" w:rsidRPr="0079451F" w:rsidRDefault="00B3448B" w:rsidP="00B3448B"/>
    <w:p w14:paraId="61C577DA" w14:textId="77777777" w:rsidR="00B3448B" w:rsidRPr="0079451F" w:rsidRDefault="00B3448B" w:rsidP="00B3448B">
      <w:r w:rsidRPr="0079451F">
        <w:t>Наименование организации:</w:t>
      </w:r>
      <w:r w:rsidRPr="0079451F">
        <w:rPr>
          <w:rStyle w:val="a9"/>
        </w:rPr>
        <w:t xml:space="preserve"> </w:t>
      </w:r>
      <w:r w:rsidRPr="0079451F">
        <w:rPr>
          <w:rStyle w:val="a9"/>
        </w:rPr>
        <w:fldChar w:fldCharType="begin"/>
      </w:r>
      <w:r w:rsidRPr="0079451F">
        <w:rPr>
          <w:rStyle w:val="a9"/>
        </w:rPr>
        <w:instrText xml:space="preserve"> DOCVARIABLE </w:instrText>
      </w:r>
      <w:r w:rsidR="00EA3306" w:rsidRPr="0079451F">
        <w:rPr>
          <w:rStyle w:val="a9"/>
        </w:rPr>
        <w:instrText>ceh_info</w:instrText>
      </w:r>
      <w:r w:rsidRPr="0079451F">
        <w:rPr>
          <w:rStyle w:val="a9"/>
        </w:rPr>
        <w:instrText xml:space="preserve"> \* MERGEFORMAT </w:instrText>
      </w:r>
      <w:r w:rsidRPr="0079451F">
        <w:rPr>
          <w:rStyle w:val="a9"/>
        </w:rPr>
        <w:fldChar w:fldCharType="separate"/>
      </w:r>
      <w:r w:rsidR="00D55143" w:rsidRPr="00D55143">
        <w:rPr>
          <w:rStyle w:val="a9"/>
        </w:rPr>
        <w:t>Общество с ограниченной ответственностью "</w:t>
      </w:r>
      <w:proofErr w:type="spellStart"/>
      <w:r w:rsidR="00D55143" w:rsidRPr="00D55143">
        <w:rPr>
          <w:rStyle w:val="a9"/>
        </w:rPr>
        <w:t>ПрофСтрой</w:t>
      </w:r>
      <w:proofErr w:type="spellEnd"/>
      <w:r w:rsidR="00D55143" w:rsidRPr="00D55143">
        <w:rPr>
          <w:rStyle w:val="a9"/>
        </w:rPr>
        <w:t>-инжиниринг"</w:t>
      </w:r>
      <w:r w:rsidRPr="0079451F">
        <w:rPr>
          <w:rStyle w:val="a9"/>
        </w:rPr>
        <w:fldChar w:fldCharType="end"/>
      </w:r>
      <w:r w:rsidRPr="0079451F">
        <w:rPr>
          <w:rStyle w:val="a9"/>
        </w:rPr>
        <w:t> </w:t>
      </w:r>
    </w:p>
    <w:p w14:paraId="6F93E32C" w14:textId="77777777" w:rsidR="00F06873" w:rsidRPr="0079451F" w:rsidRDefault="00F06873" w:rsidP="004654AF">
      <w:pPr>
        <w:suppressAutoHyphens/>
        <w:jc w:val="right"/>
      </w:pPr>
      <w:r w:rsidRPr="0079451F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79451F" w14:paraId="1FEE4B0C" w14:textId="77777777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14:paraId="177F0E4A" w14:textId="77777777" w:rsidR="004654AF" w:rsidRPr="0079451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79451F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14:paraId="0053F7BE" w14:textId="77777777" w:rsidR="004654AF" w:rsidRPr="0079451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14:paraId="3053D2BF" w14:textId="77777777" w:rsidR="004654AF" w:rsidRPr="0079451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14:paraId="1AC8AF00" w14:textId="77777777" w:rsidR="004654AF" w:rsidRPr="0079451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79451F" w14:paraId="29F7CFBA" w14:textId="77777777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14:paraId="13C1E01B" w14:textId="77777777" w:rsidR="004654AF" w:rsidRPr="0079451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14:paraId="0FBF2FFF" w14:textId="77777777" w:rsidR="004654AF" w:rsidRPr="0079451F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14:paraId="34A1085A" w14:textId="77777777" w:rsidR="004654AF" w:rsidRPr="0079451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14:paraId="20CA3FCF" w14:textId="77777777" w:rsidR="004654AF" w:rsidRPr="0079451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14:paraId="09FEBD3F" w14:textId="77777777" w:rsidR="004654AF" w:rsidRPr="0079451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14:paraId="0CAED396" w14:textId="77777777" w:rsidR="004654AF" w:rsidRPr="0079451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79451F" w14:paraId="65EC30E0" w14:textId="77777777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14:paraId="22E8C8D2" w14:textId="77777777" w:rsidR="00AF1EDF" w:rsidRPr="0079451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14:paraId="576CE73F" w14:textId="77777777" w:rsidR="00AF1EDF" w:rsidRPr="0079451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14:paraId="07F03641" w14:textId="77777777" w:rsidR="00AF1EDF" w:rsidRPr="0079451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14:paraId="255E1157" w14:textId="77777777" w:rsidR="00AF1EDF" w:rsidRPr="0079451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14:paraId="24CBF326" w14:textId="77777777" w:rsidR="00AF1EDF" w:rsidRPr="0079451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14:paraId="3F3BC9A7" w14:textId="77777777" w:rsidR="00AF1EDF" w:rsidRPr="0079451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14:paraId="73B3E521" w14:textId="77777777" w:rsidR="00AF1EDF" w:rsidRPr="0079451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14:paraId="576A1E8B" w14:textId="77777777" w:rsidR="00AF1EDF" w:rsidRPr="0079451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14:paraId="1D22A891" w14:textId="77777777" w:rsidR="00AF1EDF" w:rsidRPr="0079451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14:paraId="55A995FF" w14:textId="77777777" w:rsidR="00AF1EDF" w:rsidRPr="0079451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79451F" w14:paraId="1B19DD86" w14:textId="77777777" w:rsidTr="004654AF">
        <w:trPr>
          <w:jc w:val="center"/>
        </w:trPr>
        <w:tc>
          <w:tcPr>
            <w:tcW w:w="3518" w:type="dxa"/>
            <w:vAlign w:val="center"/>
          </w:tcPr>
          <w:p w14:paraId="311BE807" w14:textId="77777777" w:rsidR="00AF1EDF" w:rsidRPr="0079451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14:paraId="16A1288A" w14:textId="77777777" w:rsidR="00AF1EDF" w:rsidRPr="0079451F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14:paraId="3F9D015C" w14:textId="77777777" w:rsidR="00AF1EDF" w:rsidRPr="0079451F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14:paraId="054A0E5A" w14:textId="77777777" w:rsidR="00AF1EDF" w:rsidRPr="0079451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14:paraId="051543B4" w14:textId="77777777" w:rsidR="00AF1EDF" w:rsidRPr="0079451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14:paraId="1BD2FBED" w14:textId="77777777" w:rsidR="00AF1EDF" w:rsidRPr="0079451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14:paraId="08177B08" w14:textId="77777777" w:rsidR="00AF1EDF" w:rsidRPr="0079451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14:paraId="07D7A3C6" w14:textId="77777777" w:rsidR="00AF1EDF" w:rsidRPr="0079451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14:paraId="76B28971" w14:textId="77777777" w:rsidR="00AF1EDF" w:rsidRPr="0079451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14:paraId="3A4F9BD4" w14:textId="77777777" w:rsidR="00AF1EDF" w:rsidRPr="0079451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79451F" w14:paraId="479C05D7" w14:textId="77777777" w:rsidTr="004654AF">
        <w:trPr>
          <w:jc w:val="center"/>
        </w:trPr>
        <w:tc>
          <w:tcPr>
            <w:tcW w:w="3518" w:type="dxa"/>
            <w:vAlign w:val="center"/>
          </w:tcPr>
          <w:p w14:paraId="4A54186C" w14:textId="77777777" w:rsidR="00AF1EDF" w:rsidRPr="0079451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79451F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14:paraId="1739D0A9" w14:textId="73F35D6F" w:rsidR="00AF1EDF" w:rsidRPr="0079451F" w:rsidRDefault="003524D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118" w:type="dxa"/>
            <w:vAlign w:val="center"/>
          </w:tcPr>
          <w:p w14:paraId="2006ACAD" w14:textId="77777777" w:rsidR="00AF1EDF" w:rsidRPr="0079451F" w:rsidRDefault="00D5514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63" w:type="dxa"/>
            <w:vAlign w:val="center"/>
          </w:tcPr>
          <w:p w14:paraId="3B1B350D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1DCF0326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14:paraId="29B890F6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289E0423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111733A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257E60F9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7C5AEF52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79451F" w14:paraId="32870322" w14:textId="77777777" w:rsidTr="004654AF">
        <w:trPr>
          <w:jc w:val="center"/>
        </w:trPr>
        <w:tc>
          <w:tcPr>
            <w:tcW w:w="3518" w:type="dxa"/>
            <w:vAlign w:val="center"/>
          </w:tcPr>
          <w:p w14:paraId="4798D60F" w14:textId="77777777" w:rsidR="00AF1EDF" w:rsidRPr="0079451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79451F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14:paraId="4D58C5D4" w14:textId="1B9CD3C6" w:rsidR="00AF1EDF" w:rsidRPr="0079451F" w:rsidRDefault="003524D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118" w:type="dxa"/>
            <w:vAlign w:val="center"/>
          </w:tcPr>
          <w:p w14:paraId="61AA41B0" w14:textId="77777777" w:rsidR="00AF1EDF" w:rsidRPr="0079451F" w:rsidRDefault="00D5514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63" w:type="dxa"/>
            <w:vAlign w:val="center"/>
          </w:tcPr>
          <w:p w14:paraId="5BA6D773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2AA440CD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14:paraId="7A56D322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6FEEB74F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33FB4A8F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4A682957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1906BCD5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79451F" w14:paraId="77DDD092" w14:textId="77777777" w:rsidTr="004654AF">
        <w:trPr>
          <w:jc w:val="center"/>
        </w:trPr>
        <w:tc>
          <w:tcPr>
            <w:tcW w:w="3518" w:type="dxa"/>
            <w:vAlign w:val="center"/>
          </w:tcPr>
          <w:p w14:paraId="008FFB55" w14:textId="77777777" w:rsidR="00AF1EDF" w:rsidRPr="0079451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79451F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14:paraId="2EA9A666" w14:textId="6E6C142D" w:rsidR="00AF1EDF" w:rsidRPr="0079451F" w:rsidRDefault="003524D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118" w:type="dxa"/>
            <w:vAlign w:val="center"/>
          </w:tcPr>
          <w:p w14:paraId="3D616B93" w14:textId="77777777" w:rsidR="00AF1EDF" w:rsidRPr="0079451F" w:rsidRDefault="00D5514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14:paraId="5D68C78C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17BC1FA0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center"/>
          </w:tcPr>
          <w:p w14:paraId="271607D5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13372D87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46DA61E5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42EA5D77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34107ED0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79451F" w14:paraId="0F1D659C" w14:textId="77777777" w:rsidTr="004654AF">
        <w:trPr>
          <w:jc w:val="center"/>
        </w:trPr>
        <w:tc>
          <w:tcPr>
            <w:tcW w:w="3518" w:type="dxa"/>
            <w:vAlign w:val="center"/>
          </w:tcPr>
          <w:p w14:paraId="1397572B" w14:textId="77777777" w:rsidR="00AF1EDF" w:rsidRPr="0079451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79451F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14:paraId="2FF7D647" w14:textId="77777777" w:rsidR="00AF1EDF" w:rsidRPr="0079451F" w:rsidRDefault="00D5514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51E42A79" w14:textId="77777777" w:rsidR="00AF1EDF" w:rsidRPr="0079451F" w:rsidRDefault="00D5514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393E4524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24EF401C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097B3756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7068474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30144868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152A97B3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1E0A604E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79451F" w14:paraId="1DA192D0" w14:textId="77777777" w:rsidTr="004654AF">
        <w:trPr>
          <w:jc w:val="center"/>
        </w:trPr>
        <w:tc>
          <w:tcPr>
            <w:tcW w:w="3518" w:type="dxa"/>
            <w:vAlign w:val="center"/>
          </w:tcPr>
          <w:p w14:paraId="75CFB9E8" w14:textId="77777777" w:rsidR="00AF1EDF" w:rsidRPr="0079451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 w:rsidRPr="0079451F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14:paraId="3D1BE7E0" w14:textId="77777777" w:rsidR="00AF1EDF" w:rsidRPr="0079451F" w:rsidRDefault="00D5514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729B5A1C" w14:textId="77777777" w:rsidR="00AF1EDF" w:rsidRPr="0079451F" w:rsidRDefault="00D5514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4CDCC6ED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4CC85B85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3D6BECF6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706E6591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63B6176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3F16DA63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6AC4DEBB" w14:textId="77777777" w:rsidR="00AF1EDF" w:rsidRPr="0079451F" w:rsidRDefault="00D5514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7A029C2D" w14:textId="77777777" w:rsidR="00F06873" w:rsidRPr="0079451F" w:rsidRDefault="00F06873" w:rsidP="00F06873">
      <w:pPr>
        <w:jc w:val="right"/>
      </w:pPr>
      <w:r w:rsidRPr="0079451F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79451F" w14:paraId="4E7A46E2" w14:textId="77777777" w:rsidTr="00BD457C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14:paraId="512E75A3" w14:textId="77777777" w:rsidR="00F06873" w:rsidRPr="0079451F" w:rsidRDefault="004654AF" w:rsidP="00F06873">
            <w:pPr>
              <w:jc w:val="center"/>
              <w:rPr>
                <w:sz w:val="20"/>
              </w:rPr>
            </w:pPr>
            <w:r w:rsidRPr="0079451F">
              <w:rPr>
                <w:color w:val="000000"/>
                <w:sz w:val="20"/>
              </w:rPr>
              <w:t>Индиви</w:t>
            </w:r>
            <w:r w:rsidRPr="0079451F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14:paraId="7E63E1D3" w14:textId="77777777" w:rsidR="004654AF" w:rsidRPr="0079451F" w:rsidRDefault="004654AF" w:rsidP="004654AF">
            <w:pPr>
              <w:jc w:val="center"/>
              <w:rPr>
                <w:color w:val="000000"/>
                <w:sz w:val="20"/>
              </w:rPr>
            </w:pPr>
            <w:r w:rsidRPr="0079451F">
              <w:rPr>
                <w:color w:val="000000"/>
                <w:sz w:val="20"/>
              </w:rPr>
              <w:t>Профессия/</w:t>
            </w:r>
            <w:r w:rsidRPr="0079451F">
              <w:rPr>
                <w:color w:val="000000"/>
                <w:sz w:val="20"/>
              </w:rPr>
              <w:br/>
              <w:t>должность/</w:t>
            </w:r>
            <w:r w:rsidRPr="0079451F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14:paraId="58DB6645" w14:textId="77777777" w:rsidR="00F06873" w:rsidRPr="0079451F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14:paraId="73EF4067" w14:textId="77777777" w:rsidR="00F06873" w:rsidRPr="0079451F" w:rsidRDefault="00F06873" w:rsidP="00F06873">
            <w:pPr>
              <w:jc w:val="center"/>
              <w:rPr>
                <w:sz w:val="20"/>
              </w:rPr>
            </w:pPr>
            <w:r w:rsidRPr="0079451F">
              <w:rPr>
                <w:sz w:val="20"/>
              </w:rPr>
              <w:t>Классы</w:t>
            </w:r>
            <w:r w:rsidR="004654AF" w:rsidRPr="0079451F">
              <w:rPr>
                <w:sz w:val="20"/>
              </w:rPr>
              <w:t xml:space="preserve"> </w:t>
            </w:r>
            <w:r w:rsidR="004654AF" w:rsidRPr="0079451F">
              <w:rPr>
                <w:color w:val="000000"/>
                <w:sz w:val="20"/>
              </w:rPr>
              <w:t>(подклассы)</w:t>
            </w:r>
            <w:r w:rsidRPr="0079451F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3C86995E" w14:textId="77777777"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14:paraId="12B67EFF" w14:textId="77777777"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7E32B9ED" w14:textId="77777777"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proofErr w:type="gramStart"/>
            <w:r w:rsidRPr="0079451F">
              <w:rPr>
                <w:color w:val="000000"/>
                <w:sz w:val="16"/>
                <w:szCs w:val="16"/>
              </w:rPr>
              <w:t>да,нет</w:t>
            </w:r>
            <w:proofErr w:type="spellEnd"/>
            <w:proofErr w:type="gramEnd"/>
            <w:r w:rsidRPr="0079451F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7B13A943" w14:textId="77777777"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3C516C65" w14:textId="77777777"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1AB83EAD" w14:textId="77777777"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79451F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2949407A" w14:textId="77777777"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Лечебно</w:t>
            </w:r>
            <w:r w:rsidRPr="0079451F">
              <w:rPr>
                <w:sz w:val="16"/>
                <w:szCs w:val="16"/>
              </w:rPr>
              <w:t xml:space="preserve">-профилактическое </w:t>
            </w:r>
            <w:proofErr w:type="gramStart"/>
            <w:r w:rsidRPr="0079451F">
              <w:rPr>
                <w:sz w:val="16"/>
                <w:szCs w:val="16"/>
              </w:rPr>
              <w:t>питание  (</w:t>
            </w:r>
            <w:proofErr w:type="gramEnd"/>
            <w:r w:rsidRPr="0079451F">
              <w:rPr>
                <w:sz w:val="16"/>
                <w:szCs w:val="16"/>
              </w:rPr>
              <w:t>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14:paraId="7A3B42B0" w14:textId="77777777"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Льготно</w:t>
            </w:r>
            <w:r w:rsidRPr="0079451F">
              <w:rPr>
                <w:sz w:val="16"/>
                <w:szCs w:val="16"/>
              </w:rPr>
              <w:t>е пенсионное обеспечение (да/нет)</w:t>
            </w:r>
          </w:p>
        </w:tc>
      </w:tr>
      <w:tr w:rsidR="00F06873" w:rsidRPr="0079451F" w14:paraId="70DF349C" w14:textId="77777777" w:rsidTr="00BD457C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14:paraId="43FE2A23" w14:textId="77777777" w:rsidR="00F06873" w:rsidRPr="0079451F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14:paraId="08A358FC" w14:textId="77777777" w:rsidR="00F06873" w:rsidRPr="0079451F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7D996DF8" w14:textId="77777777"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021CCCAB" w14:textId="77777777"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25E45C1E" w14:textId="77777777"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 xml:space="preserve">аэрозоли преимущественно </w:t>
            </w:r>
            <w:proofErr w:type="spellStart"/>
            <w:r w:rsidRPr="0079451F">
              <w:rPr>
                <w:color w:val="000000"/>
                <w:sz w:val="16"/>
                <w:szCs w:val="16"/>
              </w:rPr>
              <w:t>фиброгенного</w:t>
            </w:r>
            <w:proofErr w:type="spellEnd"/>
            <w:r w:rsidRPr="0079451F">
              <w:rPr>
                <w:color w:val="000000"/>
                <w:sz w:val="16"/>
                <w:szCs w:val="16"/>
              </w:rPr>
              <w:t xml:space="preserve">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44AEB3E2" w14:textId="77777777"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7D37AC6E" w14:textId="77777777"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5BDEF52A" w14:textId="77777777"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ультразвук 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13703A2E" w14:textId="77777777"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5374BC18" w14:textId="77777777"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4060C633" w14:textId="77777777"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5BA0786E" w14:textId="77777777"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3638EF00" w14:textId="77777777"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микроклимат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4135A113" w14:textId="77777777"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световая среда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41713A15" w14:textId="77777777"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14:paraId="2FCE0BDA" w14:textId="77777777"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0EA963F8" w14:textId="77777777" w:rsidR="00F06873" w:rsidRPr="0079451F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14:paraId="136CD64C" w14:textId="77777777" w:rsidR="00F06873" w:rsidRPr="0079451F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5165D3BC" w14:textId="77777777" w:rsidR="00F06873" w:rsidRPr="0079451F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4A78C0FE" w14:textId="77777777" w:rsidR="00F06873" w:rsidRPr="0079451F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1590A71E" w14:textId="77777777" w:rsidR="00F06873" w:rsidRPr="0079451F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6967F161" w14:textId="77777777" w:rsidR="00F06873" w:rsidRPr="0079451F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53A3FB04" w14:textId="77777777" w:rsidR="00F06873" w:rsidRPr="0079451F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14:paraId="54E1AE0E" w14:textId="77777777" w:rsidR="00F06873" w:rsidRPr="0079451F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79451F" w14:paraId="3BD52D2F" w14:textId="77777777" w:rsidTr="00BD457C">
        <w:tc>
          <w:tcPr>
            <w:tcW w:w="959" w:type="dxa"/>
            <w:shd w:val="clear" w:color="auto" w:fill="auto"/>
            <w:vAlign w:val="center"/>
          </w:tcPr>
          <w:p w14:paraId="3DF24998" w14:textId="77777777" w:rsidR="00F06873" w:rsidRPr="0079451F" w:rsidRDefault="00F06873" w:rsidP="001B19D8">
            <w:pPr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shd w:val="clear" w:color="auto" w:fill="auto"/>
            <w:vAlign w:val="center"/>
          </w:tcPr>
          <w:p w14:paraId="12FE2F0D" w14:textId="77777777" w:rsidR="00F06873" w:rsidRPr="0079451F" w:rsidRDefault="00F06873" w:rsidP="001B19D8">
            <w:pPr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C5FCF9A" w14:textId="77777777"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2AC2488" w14:textId="77777777"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1024A39" w14:textId="77777777"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FE65E3A" w14:textId="77777777"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3B991AA" w14:textId="77777777"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116023E" w14:textId="77777777"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460FC68" w14:textId="77777777"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7C01399" w14:textId="77777777"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EBCAB20" w14:textId="77777777"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6FDBC99" w14:textId="77777777"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F39087C" w14:textId="77777777"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A073AC9" w14:textId="77777777"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26724A3" w14:textId="77777777"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9F53F1B" w14:textId="77777777"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82CA00" w14:textId="77777777"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48C17A7" w14:textId="77777777"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74173F" w14:textId="77777777"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AC7A7E" w14:textId="77777777"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E40CDD" w14:textId="77777777"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CE5300" w14:textId="77777777"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53033D" w14:textId="77777777"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0B005A4" w14:textId="77777777"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24</w:t>
            </w:r>
          </w:p>
        </w:tc>
      </w:tr>
      <w:tr w:rsidR="00D55143" w:rsidRPr="0079451F" w14:paraId="0B67D61E" w14:textId="77777777" w:rsidTr="00BD457C">
        <w:tc>
          <w:tcPr>
            <w:tcW w:w="959" w:type="dxa"/>
            <w:shd w:val="clear" w:color="auto" w:fill="auto"/>
            <w:vAlign w:val="center"/>
          </w:tcPr>
          <w:p w14:paraId="7C333E49" w14:textId="77777777" w:rsidR="00D55143" w:rsidRPr="0079451F" w:rsidRDefault="00D55143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54E96B08" w14:textId="77777777" w:rsidR="00D55143" w:rsidRPr="00D55143" w:rsidRDefault="00D55143" w:rsidP="001B19D8">
            <w:pPr>
              <w:jc w:val="center"/>
              <w:rPr>
                <w:b/>
                <w:sz w:val="18"/>
                <w:szCs w:val="18"/>
              </w:rPr>
            </w:pPr>
            <w:r w:rsidRPr="00D55143">
              <w:rPr>
                <w:b/>
                <w:sz w:val="18"/>
                <w:szCs w:val="18"/>
              </w:rPr>
              <w:t>Основное подразделение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9BBFD22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BEAB20E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5BD9F79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69BBD5F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FBCCC3C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8F41B20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7C161E2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0D4EAF9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347446D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018C7B6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1B28135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813C445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95D41C4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19B0C69C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DC0104F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C3E8509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582780C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9442CAA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7725A77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9053F80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961FB26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6EECBEFD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D55143" w:rsidRPr="0079451F" w14:paraId="43C05D0B" w14:textId="77777777" w:rsidTr="00BD457C">
        <w:tc>
          <w:tcPr>
            <w:tcW w:w="959" w:type="dxa"/>
            <w:shd w:val="clear" w:color="auto" w:fill="auto"/>
            <w:vAlign w:val="center"/>
          </w:tcPr>
          <w:p w14:paraId="298DE716" w14:textId="77777777" w:rsidR="00D55143" w:rsidRPr="0079451F" w:rsidRDefault="00D5514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1/2022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3E6F495" w14:textId="77777777" w:rsidR="00D55143" w:rsidRPr="00D55143" w:rsidRDefault="00D5514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генерального директора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E41DDCF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FE71456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03DB52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201957B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1D06E78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42AC2D1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780A1DF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CCEA899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26E572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23D4DE3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E1C086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3A3C452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AF705A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176228F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189726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66B666B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44FA00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37B7C2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913438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8CF84B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1E5F0A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E30DDF8" w14:textId="77777777" w:rsidR="00D55143" w:rsidRPr="0079451F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55143" w:rsidRPr="0079451F" w14:paraId="0B259F0F" w14:textId="77777777" w:rsidTr="00BD457C">
        <w:tc>
          <w:tcPr>
            <w:tcW w:w="959" w:type="dxa"/>
            <w:shd w:val="clear" w:color="auto" w:fill="auto"/>
            <w:vAlign w:val="center"/>
          </w:tcPr>
          <w:p w14:paraId="45BE42B1" w14:textId="77777777" w:rsidR="00D55143" w:rsidRDefault="00D5514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2/2022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F115605" w14:textId="77777777" w:rsidR="00D55143" w:rsidRPr="00D55143" w:rsidRDefault="00D5514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производственно-технического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71DCFDD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DBC2727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636E327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2B51CCB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91E787B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100CD43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6CF8797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2917643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72A9FA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6EFBA27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5C55E4F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FBFC501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AF59C12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B7116D0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84ECDA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27F1F04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D5C2A8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997794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8D4CB8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C51485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B11ED1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DF7EC00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55143" w:rsidRPr="0079451F" w14:paraId="1908C10E" w14:textId="77777777" w:rsidTr="00BD457C">
        <w:tc>
          <w:tcPr>
            <w:tcW w:w="959" w:type="dxa"/>
            <w:shd w:val="clear" w:color="auto" w:fill="auto"/>
            <w:vAlign w:val="center"/>
          </w:tcPr>
          <w:p w14:paraId="3D53BADF" w14:textId="77777777" w:rsidR="00D55143" w:rsidRDefault="00D5514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3/2022А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034CE3C" w14:textId="77777777" w:rsidR="00D55143" w:rsidRPr="00D55143" w:rsidRDefault="00D5514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D8A9BE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6F49E9C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175B68B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BE8AD3E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84AE696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C7CDD45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D41A13E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9D3A70F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BCB4A2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D6A5795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3AED9D4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5E766AC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95A80FF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0136611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3F7331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432F08B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430B37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122D99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6C20A6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2D4084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10FB57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C872E51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55143" w:rsidRPr="0079451F" w14:paraId="2697AEB7" w14:textId="77777777" w:rsidTr="00BD457C">
        <w:tc>
          <w:tcPr>
            <w:tcW w:w="959" w:type="dxa"/>
            <w:shd w:val="clear" w:color="auto" w:fill="auto"/>
            <w:vAlign w:val="center"/>
          </w:tcPr>
          <w:p w14:paraId="7FE2F1A6" w14:textId="77777777" w:rsidR="00D55143" w:rsidRDefault="00D5514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4/2022А (3/2022А)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05D7D04" w14:textId="77777777" w:rsidR="00D55143" w:rsidRPr="00D55143" w:rsidRDefault="00D5514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D91EB47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FBE10E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6F59CE4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790C99E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89396BB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10A3FB9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13B9A76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6A17D41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C4EFF08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D9A9645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E83B008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D04EA03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0925D64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A15992D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A210A4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9652D61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8ADF38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A24049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88FB4D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1D7716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6E7715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1DB56A5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55143" w:rsidRPr="0079451F" w14:paraId="0AE71EFF" w14:textId="77777777" w:rsidTr="00BD457C">
        <w:tc>
          <w:tcPr>
            <w:tcW w:w="959" w:type="dxa"/>
            <w:shd w:val="clear" w:color="auto" w:fill="auto"/>
            <w:vAlign w:val="center"/>
          </w:tcPr>
          <w:p w14:paraId="241673DB" w14:textId="77777777" w:rsidR="00D55143" w:rsidRDefault="00D5514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5/2022А (3/2022А)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C675614" w14:textId="77777777" w:rsidR="00D55143" w:rsidRPr="00D55143" w:rsidRDefault="00D5514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35DF59C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6A45249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8F5BB06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6149C70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FC2448F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ACD13EA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881DC7E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8F47123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A541BA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2D759B4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A99461F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5241D81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58CBCA6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32DFD86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63F9FC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47A1F94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1A1AE0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85E05C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FD1338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D73777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77AE32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A625F19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55143" w:rsidRPr="0079451F" w14:paraId="292CC027" w14:textId="77777777" w:rsidTr="00BD457C">
        <w:tc>
          <w:tcPr>
            <w:tcW w:w="959" w:type="dxa"/>
            <w:shd w:val="clear" w:color="auto" w:fill="auto"/>
            <w:vAlign w:val="center"/>
          </w:tcPr>
          <w:p w14:paraId="5F9CD91A" w14:textId="77777777" w:rsidR="00D55143" w:rsidRDefault="00D5514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6/2022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F41AAB1" w14:textId="77777777" w:rsidR="00D55143" w:rsidRPr="00D55143" w:rsidRDefault="00D5514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Изолировщик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53DFF86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6808C80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C9AD5A8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B0348A0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805FD9C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8DF418E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7E2D667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44803F6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9CCC657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FE1C681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8926F7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FA8C558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A7A54C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27D36D8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ADB4F6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B043FEB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15128F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75B8E9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43AEFD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9D12C6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E62139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9958C1A" w14:textId="77777777" w:rsidR="00D55143" w:rsidRDefault="00D5514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14:paraId="34D45190" w14:textId="77777777" w:rsidR="0065289A" w:rsidRPr="0079451F" w:rsidRDefault="0065289A" w:rsidP="009A1326">
      <w:pPr>
        <w:rPr>
          <w:sz w:val="18"/>
          <w:szCs w:val="18"/>
        </w:rPr>
      </w:pPr>
    </w:p>
    <w:p w14:paraId="5049E065" w14:textId="1D5A5156" w:rsidR="00936F48" w:rsidRPr="0079451F" w:rsidRDefault="00936F48" w:rsidP="00936F48">
      <w:r w:rsidRPr="0079451F">
        <w:t>Дата составления:</w:t>
      </w:r>
      <w:r w:rsidRPr="0079451F">
        <w:rPr>
          <w:rStyle w:val="a9"/>
        </w:rPr>
        <w:t xml:space="preserve"> </w:t>
      </w:r>
      <w:r w:rsidRPr="0079451F">
        <w:rPr>
          <w:rStyle w:val="a9"/>
        </w:rPr>
        <w:fldChar w:fldCharType="begin"/>
      </w:r>
      <w:r w:rsidRPr="0079451F">
        <w:rPr>
          <w:rStyle w:val="a9"/>
        </w:rPr>
        <w:instrText xml:space="preserve"> DOCVARIABLE fill_date \* MERGEFORMAT </w:instrText>
      </w:r>
      <w:r w:rsidRPr="0079451F">
        <w:rPr>
          <w:rStyle w:val="a9"/>
        </w:rPr>
        <w:fldChar w:fldCharType="separate"/>
      </w:r>
      <w:r w:rsidR="003524DC">
        <w:rPr>
          <w:rStyle w:val="a9"/>
        </w:rPr>
        <w:t>15.09.2022</w:t>
      </w:r>
      <w:r w:rsidRPr="0079451F">
        <w:rPr>
          <w:rStyle w:val="a9"/>
        </w:rPr>
        <w:fldChar w:fldCharType="end"/>
      </w:r>
      <w:r w:rsidRPr="0079451F">
        <w:rPr>
          <w:rStyle w:val="a9"/>
        </w:rPr>
        <w:t> </w:t>
      </w:r>
      <w:bookmarkStart w:id="7" w:name="_GoBack"/>
      <w:bookmarkEnd w:id="7"/>
    </w:p>
    <w:sectPr w:rsidR="00936F48" w:rsidRPr="0079451F" w:rsidSect="00FD7CDF">
      <w:footerReference w:type="default" r:id="rId6"/>
      <w:pgSz w:w="16838" w:h="11906" w:orient="landscape"/>
      <w:pgMar w:top="426" w:right="851" w:bottom="568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D0424F" w14:textId="77777777" w:rsidR="009A5465" w:rsidRPr="00652111" w:rsidRDefault="009A5465" w:rsidP="0079451F">
      <w:pPr>
        <w:rPr>
          <w:sz w:val="22"/>
          <w:szCs w:val="24"/>
          <w:lang w:eastAsia="zh-TW"/>
        </w:rPr>
      </w:pPr>
      <w:r>
        <w:separator/>
      </w:r>
    </w:p>
  </w:endnote>
  <w:endnote w:type="continuationSeparator" w:id="0">
    <w:p w14:paraId="24B8DC4D" w14:textId="77777777" w:rsidR="009A5465" w:rsidRPr="00652111" w:rsidRDefault="009A5465" w:rsidP="0079451F">
      <w:pPr>
        <w:rPr>
          <w:sz w:val="22"/>
          <w:szCs w:val="24"/>
          <w:lang w:eastAsia="zh-TW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8" w:space="0" w:color="auto"/>
      </w:tblBorders>
      <w:tblLook w:val="01E0" w:firstRow="1" w:lastRow="1" w:firstColumn="1" w:lastColumn="1" w:noHBand="0" w:noVBand="0"/>
    </w:tblPr>
    <w:tblGrid>
      <w:gridCol w:w="13858"/>
      <w:gridCol w:w="1494"/>
    </w:tblGrid>
    <w:tr w:rsidR="0079451F" w14:paraId="06DB7145" w14:textId="77777777" w:rsidTr="0020367A">
      <w:tc>
        <w:tcPr>
          <w:tcW w:w="13858" w:type="dxa"/>
        </w:tcPr>
        <w:p w14:paraId="2B4BAAC9" w14:textId="2CFB363F" w:rsidR="0079451F" w:rsidRPr="0079451F" w:rsidRDefault="0079451F" w:rsidP="0079451F">
          <w:pPr>
            <w:pStyle w:val="ad"/>
            <w:rPr>
              <w:sz w:val="28"/>
            </w:rPr>
          </w:pPr>
        </w:p>
      </w:tc>
      <w:tc>
        <w:tcPr>
          <w:tcW w:w="1494" w:type="dxa"/>
        </w:tcPr>
        <w:p w14:paraId="10E39BC4" w14:textId="32EAD6EA" w:rsidR="0079451F" w:rsidRPr="00B27440" w:rsidRDefault="0079451F" w:rsidP="0020367A">
          <w:pPr>
            <w:pStyle w:val="ad"/>
            <w:jc w:val="right"/>
            <w:rPr>
              <w:sz w:val="20"/>
              <w:lang w:val="en-US"/>
            </w:rPr>
          </w:pPr>
          <w:r w:rsidRPr="00B27440">
            <w:rPr>
              <w:rStyle w:val="af"/>
              <w:sz w:val="20"/>
            </w:rPr>
            <w:t xml:space="preserve">Стр. </w:t>
          </w:r>
          <w:r w:rsidRPr="00B27440">
            <w:rPr>
              <w:rStyle w:val="af"/>
              <w:sz w:val="20"/>
            </w:rPr>
            <w:fldChar w:fldCharType="begin"/>
          </w:r>
          <w:r w:rsidRPr="00B27440">
            <w:rPr>
              <w:rStyle w:val="af"/>
              <w:sz w:val="20"/>
            </w:rPr>
            <w:instrText xml:space="preserve">PAGE  </w:instrText>
          </w:r>
          <w:r w:rsidRPr="00B27440">
            <w:rPr>
              <w:rStyle w:val="af"/>
              <w:sz w:val="20"/>
            </w:rPr>
            <w:fldChar w:fldCharType="separate"/>
          </w:r>
          <w:r w:rsidR="00FD7CDF">
            <w:rPr>
              <w:rStyle w:val="af"/>
              <w:noProof/>
              <w:sz w:val="20"/>
            </w:rPr>
            <w:t>1</w:t>
          </w:r>
          <w:r w:rsidRPr="00B27440">
            <w:rPr>
              <w:rStyle w:val="af"/>
              <w:sz w:val="20"/>
            </w:rPr>
            <w:fldChar w:fldCharType="end"/>
          </w:r>
          <w:r w:rsidRPr="00B27440">
            <w:rPr>
              <w:rStyle w:val="af"/>
              <w:sz w:val="20"/>
            </w:rPr>
            <w:t xml:space="preserve"> из </w:t>
          </w:r>
          <w:r w:rsidRPr="00B27440">
            <w:rPr>
              <w:rStyle w:val="af"/>
              <w:sz w:val="20"/>
            </w:rPr>
            <w:fldChar w:fldCharType="begin"/>
          </w:r>
          <w:r w:rsidRPr="00B27440">
            <w:rPr>
              <w:rStyle w:val="af"/>
              <w:sz w:val="20"/>
            </w:rPr>
            <w:instrText xml:space="preserve"> </w:instrText>
          </w:r>
          <w:r w:rsidRPr="00B27440">
            <w:rPr>
              <w:rStyle w:val="af"/>
              <w:sz w:val="20"/>
              <w:lang w:val="en-US"/>
            </w:rPr>
            <w:instrText>SECTION</w:instrText>
          </w:r>
          <w:r w:rsidRPr="00B27440">
            <w:rPr>
              <w:rStyle w:val="af"/>
              <w:sz w:val="20"/>
            </w:rPr>
            <w:instrText xml:space="preserve">PAGES   \* MERGEFORMAT </w:instrText>
          </w:r>
          <w:r w:rsidRPr="00B27440">
            <w:rPr>
              <w:rStyle w:val="af"/>
              <w:sz w:val="20"/>
            </w:rPr>
            <w:fldChar w:fldCharType="separate"/>
          </w:r>
          <w:r w:rsidR="00FD7CDF" w:rsidRPr="00FD7CDF">
            <w:rPr>
              <w:rStyle w:val="af"/>
              <w:noProof/>
              <w:sz w:val="20"/>
              <w:szCs w:val="24"/>
            </w:rPr>
            <w:t>1</w:t>
          </w:r>
          <w:r w:rsidRPr="00B27440">
            <w:rPr>
              <w:rStyle w:val="af"/>
              <w:sz w:val="20"/>
            </w:rPr>
            <w:fldChar w:fldCharType="end"/>
          </w:r>
          <w:r w:rsidRPr="00B27440">
            <w:rPr>
              <w:rStyle w:val="af"/>
              <w:sz w:val="20"/>
            </w:rPr>
            <w:t xml:space="preserve"> </w:t>
          </w:r>
        </w:p>
      </w:tc>
    </w:tr>
  </w:tbl>
  <w:p w14:paraId="2B9506FC" w14:textId="77777777" w:rsidR="0079451F" w:rsidRPr="00D425C8" w:rsidRDefault="0079451F" w:rsidP="0079451F">
    <w:pPr>
      <w:pStyle w:val="ad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3E2D27" w14:textId="77777777" w:rsidR="009A5465" w:rsidRPr="00652111" w:rsidRDefault="009A5465" w:rsidP="0079451F">
      <w:pPr>
        <w:rPr>
          <w:sz w:val="22"/>
          <w:szCs w:val="24"/>
          <w:lang w:eastAsia="zh-TW"/>
        </w:rPr>
      </w:pPr>
      <w:r>
        <w:separator/>
      </w:r>
    </w:p>
  </w:footnote>
  <w:footnote w:type="continuationSeparator" w:id="0">
    <w:p w14:paraId="212A6E88" w14:textId="77777777" w:rsidR="009A5465" w:rsidRPr="00652111" w:rsidRDefault="009A5465" w:rsidP="0079451F">
      <w:pPr>
        <w:rPr>
          <w:sz w:val="22"/>
          <w:szCs w:val="24"/>
          <w:lang w:eastAsia="zh-TW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ctivedoc_name" w:val="Документ8"/>
    <w:docVar w:name="adv_info1" w:val="     "/>
    <w:docVar w:name="adv_info2" w:val="     "/>
    <w:docVar w:name="adv_info3" w:val="     "/>
    <w:docVar w:name="att_org_adr" w:val="194044, г. Санкт-Петербург, Большой Сампсониевский пр-кт, д.64, литер Е, помещение 2-Н, офис 210; 194044, г. Санкт-Петербург, Большой Сампсониевский пр-кт, д.64, литер К,  офис №318"/>
    <w:docVar w:name="att_org_name" w:val="Общество с ограниченной ответственностью «ЭкоСтар»"/>
    <w:docVar w:name="att_org_reg_date" w:val="26.12.2016"/>
    <w:docVar w:name="att_org_reg_num" w:val="429"/>
    <w:docVar w:name="boss_fio" w:val="Спиридонов Дмитрий Владимирович"/>
    <w:docVar w:name="ceh_info" w:val="Общество с ограниченной ответственностью &quot;ПрофСтрой-инжиниринг&quot;"/>
    <w:docVar w:name="doc_name" w:val="Документ8"/>
    <w:docVar w:name="doc_type" w:val="5"/>
    <w:docVar w:name="fill_date" w:val="15.09.2022"/>
    <w:docVar w:name="org_guid" w:val="ACD479DCF77248B5A2CEB8188E35D8B5"/>
    <w:docVar w:name="org_id" w:val="14"/>
    <w:docVar w:name="org_name" w:val="     "/>
    <w:docVar w:name="pers_guids" w:val="D2A2668410D24EFA990E60C6E376EE0F@056-640-978-86"/>
    <w:docVar w:name="pers_snils" w:val="D2A2668410D24EFA990E60C6E376EE0F@056-640-978-86"/>
    <w:docVar w:name="podr_id" w:val="org_14"/>
    <w:docVar w:name="pred_dolg" w:val="Генеральный директор"/>
    <w:docVar w:name="pred_fio" w:val="Волков Евгений Александрович"/>
    <w:docVar w:name="rbtd_adr" w:val="     "/>
    <w:docVar w:name="rbtd_name" w:val="Общество с ограниченной ответственностью &quot;ПрофСтрой-инжиниринг&quot;"/>
    <w:docVar w:name="step_test" w:val="6"/>
    <w:docVar w:name="sv_docs" w:val="1"/>
  </w:docVars>
  <w:rsids>
    <w:rsidRoot w:val="00D55143"/>
    <w:rsid w:val="0002033E"/>
    <w:rsid w:val="000C5130"/>
    <w:rsid w:val="000D3760"/>
    <w:rsid w:val="000F0714"/>
    <w:rsid w:val="00196135"/>
    <w:rsid w:val="001A7AC3"/>
    <w:rsid w:val="001B19D8"/>
    <w:rsid w:val="0020367A"/>
    <w:rsid w:val="00237B32"/>
    <w:rsid w:val="002743B5"/>
    <w:rsid w:val="002761BA"/>
    <w:rsid w:val="00327A2F"/>
    <w:rsid w:val="003524DC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05D4E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E4DFC"/>
    <w:rsid w:val="00725C51"/>
    <w:rsid w:val="0079451F"/>
    <w:rsid w:val="007E59AA"/>
    <w:rsid w:val="00820552"/>
    <w:rsid w:val="00936F48"/>
    <w:rsid w:val="009647F7"/>
    <w:rsid w:val="009A1326"/>
    <w:rsid w:val="009A5465"/>
    <w:rsid w:val="009D6532"/>
    <w:rsid w:val="00A026A4"/>
    <w:rsid w:val="00AF1EDF"/>
    <w:rsid w:val="00B12F45"/>
    <w:rsid w:val="00B2089E"/>
    <w:rsid w:val="00B3448B"/>
    <w:rsid w:val="00B874F5"/>
    <w:rsid w:val="00BA560A"/>
    <w:rsid w:val="00BD457C"/>
    <w:rsid w:val="00C0355B"/>
    <w:rsid w:val="00C93056"/>
    <w:rsid w:val="00CA2E96"/>
    <w:rsid w:val="00CD2568"/>
    <w:rsid w:val="00CE7791"/>
    <w:rsid w:val="00D11966"/>
    <w:rsid w:val="00D55143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835B0"/>
    <w:rsid w:val="00FD4EE4"/>
    <w:rsid w:val="00FD7CDF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78B87A2"/>
  <w15:docId w15:val="{2B176B84-79F9-4805-B7E7-330EC9354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79451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79451F"/>
    <w:rPr>
      <w:sz w:val="24"/>
    </w:rPr>
  </w:style>
  <w:style w:type="paragraph" w:styleId="ad">
    <w:name w:val="footer"/>
    <w:basedOn w:val="a"/>
    <w:link w:val="ae"/>
    <w:rsid w:val="0079451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79451F"/>
    <w:rPr>
      <w:sz w:val="24"/>
    </w:rPr>
  </w:style>
  <w:style w:type="character" w:styleId="af">
    <w:name w:val="page number"/>
    <w:basedOn w:val="a0"/>
    <w:rsid w:val="007945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sv_docs_date.dot</Template>
  <TotalTime>10</TotalTime>
  <Pages>1</Pages>
  <Words>418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2381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subject/>
  <dc:creator>Калинина Наталья Сергеевна</dc:creator>
  <cp:keywords/>
  <dc:description/>
  <cp:lastModifiedBy>Giuseppe me</cp:lastModifiedBy>
  <cp:revision>4</cp:revision>
  <dcterms:created xsi:type="dcterms:W3CDTF">2022-09-15T09:51:00Z</dcterms:created>
  <dcterms:modified xsi:type="dcterms:W3CDTF">2022-11-16T15:14:00Z</dcterms:modified>
</cp:coreProperties>
</file>